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B146E9" w:rsidP="00825CEA">
      <w:pPr>
        <w:jc w:val="center"/>
        <w:rPr>
          <w:rFonts w:ascii="Calibri" w:hAnsi="Calibri"/>
          <w:b/>
          <w:i/>
          <w:sz w:val="40"/>
          <w:szCs w:val="40"/>
        </w:rPr>
      </w:pPr>
      <w:r>
        <w:rPr>
          <w:rFonts w:ascii="Calibri" w:hAnsi="Calibri"/>
          <w:b/>
          <w:i/>
          <w:sz w:val="40"/>
          <w:szCs w:val="40"/>
        </w:rPr>
        <w:t>May 2022</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B146E9">
            <w:rPr>
              <w:rFonts w:ascii="Calibri" w:hAnsi="Calibri"/>
              <w:i/>
            </w:rPr>
            <w:t>Date: May 2022</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B146E9">
            <w:rPr>
              <w:rFonts w:ascii="Calibri" w:hAnsi="Calibri"/>
              <w:i/>
            </w:rPr>
            <w:t>May 2022</w:t>
          </w:r>
        </w:p>
        <w:p w:rsidR="00825CEA" w:rsidRPr="00825CEA" w:rsidRDefault="00B146E9" w:rsidP="00825CEA">
          <w:pPr>
            <w:pStyle w:val="BodyText2"/>
            <w:jc w:val="center"/>
            <w:rPr>
              <w:rFonts w:ascii="Calibri" w:hAnsi="Calibri"/>
              <w:i/>
            </w:rPr>
          </w:pPr>
          <w:r>
            <w:rPr>
              <w:rFonts w:ascii="Calibri" w:hAnsi="Calibri"/>
              <w:i/>
            </w:rPr>
            <w:t>Reviewed by Governors May 2022</w:t>
          </w:r>
        </w:p>
        <w:p w:rsidR="00825CEA" w:rsidRPr="00825CEA" w:rsidRDefault="0004164B" w:rsidP="00825CEA">
          <w:pPr>
            <w:pStyle w:val="BodyText2"/>
            <w:jc w:val="center"/>
            <w:rPr>
              <w:rFonts w:ascii="Calibri" w:hAnsi="Calibri"/>
              <w:i/>
            </w:rPr>
          </w:pPr>
          <w:r>
            <w:rPr>
              <w:rFonts w:ascii="Calibri" w:hAnsi="Calibri"/>
              <w:i/>
            </w:rPr>
            <w:t>Ratified at the May</w:t>
          </w:r>
          <w:r w:rsidR="00825CEA" w:rsidRPr="00825CEA">
            <w:rPr>
              <w:rFonts w:ascii="Calibri" w:hAnsi="Calibri"/>
              <w:i/>
            </w:rPr>
            <w:t xml:space="preserve"> meeting.</w:t>
          </w:r>
        </w:p>
        <w:p w:rsidR="00F07361" w:rsidRPr="00B146E9" w:rsidRDefault="00825CEA" w:rsidP="00B146E9">
          <w:pPr>
            <w:pStyle w:val="BodyText2"/>
            <w:jc w:val="center"/>
            <w:rPr>
              <w:rFonts w:ascii="Calibri" w:hAnsi="Calibri"/>
            </w:rPr>
            <w:sectPr w:rsidR="00F07361" w:rsidRPr="00B146E9" w:rsidSect="00447D9E">
              <w:foot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r w:rsidRPr="00825CEA">
            <w:rPr>
              <w:rFonts w:ascii="Calibri" w:hAnsi="Calibri"/>
            </w:rPr>
            <w:t>Policy</w:t>
          </w:r>
          <w:r w:rsidR="00B146E9">
            <w:rPr>
              <w:rFonts w:ascii="Calibri" w:hAnsi="Calibri"/>
            </w:rPr>
            <w:t xml:space="preserve"> to be reviewed Summer Term 2023</w:t>
          </w: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DA5306"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DA5306"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DA5306"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0" w:name="_Statement_of_Intent"/>
      <w:bookmarkStart w:id="1" w:name="a"/>
      <w:bookmarkEnd w:id="0"/>
      <w:r w:rsidRPr="00825CEA">
        <w:rPr>
          <w:b/>
        </w:rPr>
        <w:lastRenderedPageBreak/>
        <w:t>Statement of intent</w:t>
      </w:r>
    </w:p>
    <w:bookmarkEnd w:id="1"/>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w:t>
                            </w:r>
                            <w:proofErr w:type="spellStart"/>
                            <w:r>
                              <w:t>DfE</w:t>
                            </w:r>
                            <w:proofErr w:type="spellEnd"/>
                            <w:r>
                              <w:t xml:space="preserve"> have created </w:t>
                            </w:r>
                            <w:r w:rsidR="00AF313F">
                              <w:t xml:space="preserve">a new version of their child protection and safeguarding statutory guidance, ‘Keeping Children Safe in </w:t>
                            </w:r>
                            <w:r w:rsidR="00B146E9">
                              <w:t>Education’</w:t>
                            </w:r>
                            <w:r w:rsidR="00AF313F" w:rsidRPr="0037476C">
                              <w:t xml:space="preserve">.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268F5"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w:t>
                      </w:r>
                      <w:proofErr w:type="spellStart"/>
                      <w:r>
                        <w:t>DfE</w:t>
                      </w:r>
                      <w:proofErr w:type="spellEnd"/>
                      <w:r>
                        <w:t xml:space="preserve"> have created </w:t>
                      </w:r>
                      <w:r w:rsidR="00AF313F">
                        <w:t xml:space="preserve">a new version of their child protection and safeguarding statutory guidance, ‘Keeping Children Safe in </w:t>
                      </w:r>
                      <w:r w:rsidR="00B146E9">
                        <w:t>Education’</w:t>
                      </w:r>
                      <w:r w:rsidR="00AF313F" w:rsidRPr="0037476C">
                        <w:t xml:space="preserve">.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bookmarkStart w:id="2" w:name="_GoBack"/>
      <w:bookmarkEnd w:id="2"/>
    </w:p>
    <w:p w:rsidR="00204844" w:rsidRPr="00825CEA" w:rsidRDefault="00204844" w:rsidP="007271AF"/>
    <w:p w:rsidR="00212661" w:rsidRPr="00825CEA" w:rsidRDefault="00417B0C" w:rsidP="00433A66">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b"/>
      <w:bookmarkEnd w:id="3"/>
      <w:bookmarkEnd w:id="4"/>
      <w:bookmarkEnd w:id="5"/>
      <w:bookmarkEnd w:id="6"/>
      <w:bookmarkEnd w:id="7"/>
      <w:bookmarkEnd w:id="8"/>
      <w:r w:rsidRPr="00825CEA">
        <w:rPr>
          <w:b/>
        </w:rPr>
        <w:t>Legal framework</w:t>
      </w:r>
    </w:p>
    <w:bookmarkEnd w:id="9"/>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10" w:name="_Key_roles_and_1"/>
      <w:bookmarkEnd w:id="10"/>
      <w:r w:rsidRPr="00825CEA">
        <w:t>The Human Rights Act 1998</w:t>
      </w:r>
    </w:p>
    <w:p w:rsidR="00204844" w:rsidRPr="00825CEA" w:rsidRDefault="00137C5D" w:rsidP="00046494">
      <w:pPr>
        <w:pStyle w:val="TSB-PolicyBullets"/>
        <w:ind w:left="1985"/>
        <w:jc w:val="both"/>
        <w:rPr>
          <w:b/>
        </w:rPr>
      </w:pPr>
      <w:r w:rsidRPr="00825CEA">
        <w:t xml:space="preserve">The </w:t>
      </w:r>
      <w:bookmarkStart w:id="11"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B146E9" w:rsidP="00E72671">
      <w:pPr>
        <w:pStyle w:val="TSB-PolicyBullets"/>
        <w:ind w:left="1985"/>
      </w:pPr>
      <w:proofErr w:type="spellStart"/>
      <w:r>
        <w:t>DfE</w:t>
      </w:r>
      <w:proofErr w:type="spellEnd"/>
      <w:r>
        <w:t xml:space="preserve"> (2021</w:t>
      </w:r>
      <w:r w:rsidR="00E72671" w:rsidRPr="00825CEA">
        <w:t>)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2" w:name="cc"/>
      <w:bookmarkEnd w:id="12"/>
      <w:r w:rsidRPr="00825CEA">
        <w:rPr>
          <w:b/>
        </w:rPr>
        <w:t>et</w:t>
      </w:r>
    </w:p>
    <w:bookmarkEnd w:id="11"/>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3" w:name="d"/>
      <w:r w:rsidRPr="00825CEA">
        <w:rPr>
          <w:b/>
        </w:rPr>
        <w:t xml:space="preserve">Roles </w:t>
      </w:r>
      <w:bookmarkStart w:id="14" w:name="dd"/>
      <w:bookmarkEnd w:id="14"/>
      <w:r w:rsidRPr="00825CEA">
        <w:rPr>
          <w:b/>
        </w:rPr>
        <w:t xml:space="preserve">and responsibilities </w:t>
      </w:r>
    </w:p>
    <w:bookmarkEnd w:id="13"/>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5" w:name="e"/>
      <w:bookmarkEnd w:id="15"/>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4834D9">
        <w:t xml:space="preserve"> </w:t>
      </w:r>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Pr="00825CEA" w:rsidRDefault="000312F6" w:rsidP="00B146E9">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 xml:space="preserve">(see website for complaints </w:t>
      </w:r>
      <w:proofErr w:type="spellStart"/>
      <w:r w:rsidR="00322792">
        <w:t>proceedure</w:t>
      </w:r>
      <w:proofErr w:type="spellEnd"/>
      <w:r w:rsidR="00322792">
        <w:t>)</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er 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lastRenderedPageBreak/>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 xml:space="preserve">The headteacher will deal with such incidents in accordance with the Allegations </w:t>
      </w:r>
      <w:proofErr w:type="gramStart"/>
      <w:r w:rsidRPr="00825CEA">
        <w:t>Against</w:t>
      </w:r>
      <w:proofErr w:type="gramEnd"/>
      <w:r w:rsidRPr="00825CEA">
        <w:t xml:space="preserve">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B146E9" w:rsidRDefault="00B146E9">
      <w:r>
        <w:br w:type="page"/>
      </w:r>
    </w:p>
    <w:p w:rsidR="00350CF7" w:rsidRDefault="00350CF7" w:rsidP="00322792">
      <w:pPr>
        <w:tabs>
          <w:tab w:val="left" w:pos="1440"/>
        </w:tabs>
      </w:pPr>
    </w:p>
    <w:p w:rsidR="00322792" w:rsidRDefault="00350CF7" w:rsidP="00322792">
      <w:pPr>
        <w:tabs>
          <w:tab w:val="left" w:pos="1440"/>
        </w:tabs>
      </w:pPr>
      <w:r>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 xml:space="preserve">Staff, volunteers and regular visitors are required to complete this form and pass it on to our designated professionals, Sean Wright, Amy Taylor and Sarah Hall, if there is </w:t>
      </w:r>
      <w:proofErr w:type="gramStart"/>
      <w:r w:rsidRPr="00322792">
        <w:rPr>
          <w:rFonts w:ascii="Comic Sans MS" w:hAnsi="Comic Sans MS"/>
          <w:sz w:val="16"/>
          <w:u w:val="single"/>
        </w:rPr>
        <w:t>a</w:t>
      </w:r>
      <w:proofErr w:type="gramEnd"/>
      <w:r w:rsidRPr="00322792">
        <w:rPr>
          <w:rFonts w:ascii="Comic Sans MS" w:hAnsi="Comic Sans MS"/>
          <w:sz w:val="16"/>
          <w:u w:val="single"/>
        </w:rPr>
        <w:t xml:space="preserve"> e-</w:t>
      </w:r>
      <w:proofErr w:type="spellStart"/>
      <w:r w:rsidRPr="00322792">
        <w:rPr>
          <w:rFonts w:ascii="Comic Sans MS" w:hAnsi="Comic Sans MS"/>
          <w:sz w:val="16"/>
          <w:u w:val="single"/>
        </w:rPr>
        <w:t>saftey</w:t>
      </w:r>
      <w:proofErr w:type="spellEnd"/>
      <w:r w:rsidRPr="00322792">
        <w:rPr>
          <w:rFonts w:ascii="Comic Sans MS" w:hAnsi="Comic Sans MS"/>
          <w:sz w:val="16"/>
          <w:u w:val="single"/>
        </w:rPr>
        <w:t xml:space="preserve">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861C"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C5E57"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1468"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0E40"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C19C6"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E3978"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6BD8"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9D06"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6EFA"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lastRenderedPageBreak/>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132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F598F"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422F"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4D4B8"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7DC3A"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9EAC"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1FE1C"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2B71"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6B440"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C75B"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0"/>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306" w:rsidRDefault="00DA5306" w:rsidP="00AD4155">
      <w:pPr>
        <w:spacing w:after="0" w:line="240" w:lineRule="auto"/>
      </w:pPr>
      <w:r>
        <w:separator/>
      </w:r>
    </w:p>
  </w:endnote>
  <w:endnote w:type="continuationSeparator" w:id="0">
    <w:p w:rsidR="00DA5306" w:rsidRDefault="00DA5306"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5133AD-600B-495B-8F01-A1692D325506}"/>
  </w:font>
  <w:font w:name="Calibri">
    <w:panose1 w:val="020F0502020204030204"/>
    <w:charset w:val="00"/>
    <w:family w:val="swiss"/>
    <w:pitch w:val="variable"/>
    <w:sig w:usb0="E0002AFF" w:usb1="C000247B" w:usb2="00000009" w:usb3="00000000" w:csb0="000001FF" w:csb1="00000000"/>
    <w:embedRegular r:id="rId2" w:fontKey="{03FADB0A-151A-4844-9E01-EA2411350D64}"/>
    <w:embedBold r:id="rId3" w:fontKey="{300FBE41-91EA-41BE-8BF1-0BF15124AA02}"/>
    <w:embedItalic r:id="rId4" w:fontKey="{5C0BBD39-E178-48FE-89BC-51E1149661A5}"/>
    <w:embedBoldItalic r:id="rId5" w:fontKey="{F99CC6CE-7A37-4A76-B06E-284C41FD7F07}"/>
  </w:font>
  <w:font w:name="Comic Sans MS">
    <w:panose1 w:val="030F0702030302020204"/>
    <w:charset w:val="00"/>
    <w:family w:val="script"/>
    <w:pitch w:val="variable"/>
    <w:sig w:usb0="00000287" w:usb1="00000013" w:usb2="00000000" w:usb3="00000000" w:csb0="0000009F" w:csb1="00000000"/>
    <w:embedRegular r:id="rId6" w:fontKey="{18353095-0BC2-4E56-AD0D-4E0026191919}"/>
    <w:embedBold r:id="rId7" w:fontKey="{84E49B1E-780F-4F40-BEE9-83654467D3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F6" w:rsidRDefault="0003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306" w:rsidRDefault="00DA5306" w:rsidP="00AD4155">
      <w:pPr>
        <w:spacing w:after="0" w:line="240" w:lineRule="auto"/>
      </w:pPr>
      <w:r>
        <w:separator/>
      </w:r>
    </w:p>
  </w:footnote>
  <w:footnote w:type="continuationSeparator" w:id="0">
    <w:p w:rsidR="00DA5306" w:rsidRDefault="00DA5306"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15:restartNumberingAfterBreak="0">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15:restartNumberingAfterBreak="0">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15:restartNumberingAfterBreak="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15:restartNumberingAfterBreak="0">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96452"/>
    <w:rsid w:val="000A6B9C"/>
    <w:rsid w:val="000A738F"/>
    <w:rsid w:val="000B1080"/>
    <w:rsid w:val="000B11F3"/>
    <w:rsid w:val="000B16CC"/>
    <w:rsid w:val="000B213E"/>
    <w:rsid w:val="000B44E5"/>
    <w:rsid w:val="000B4624"/>
    <w:rsid w:val="000B7B80"/>
    <w:rsid w:val="000B7D23"/>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2035"/>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C795E"/>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4D9"/>
    <w:rsid w:val="00483FE0"/>
    <w:rsid w:val="004843E1"/>
    <w:rsid w:val="00487590"/>
    <w:rsid w:val="00490625"/>
    <w:rsid w:val="00491F60"/>
    <w:rsid w:val="00495D65"/>
    <w:rsid w:val="004A2A51"/>
    <w:rsid w:val="004A4661"/>
    <w:rsid w:val="004A4984"/>
    <w:rsid w:val="004B0546"/>
    <w:rsid w:val="004C0C85"/>
    <w:rsid w:val="004C1698"/>
    <w:rsid w:val="004C1B0D"/>
    <w:rsid w:val="004C3B2B"/>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87A1E"/>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2026"/>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46E9"/>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874C0"/>
    <w:rsid w:val="00D9522E"/>
    <w:rsid w:val="00D96E4C"/>
    <w:rsid w:val="00DA3947"/>
    <w:rsid w:val="00DA4E5D"/>
    <w:rsid w:val="00DA5306"/>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0B40"/>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097"/>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97104A8"/>
  <w15:docId w15:val="{304207EF-72C0-4EA7-8AE2-6D6A20B5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CC52-7BFC-451E-BE79-CF4AD4C7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149</TotalTime>
  <Pages>1</Pages>
  <Words>2528</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Head - Ingoldisthorpe Church of England Voluntary Aided Primary School</cp:lastModifiedBy>
  <cp:revision>14</cp:revision>
  <cp:lastPrinted>2020-01-10T10:14:00Z</cp:lastPrinted>
  <dcterms:created xsi:type="dcterms:W3CDTF">2017-05-19T07:48:00Z</dcterms:created>
  <dcterms:modified xsi:type="dcterms:W3CDTF">2022-04-21T12:35:00Z</dcterms:modified>
</cp:coreProperties>
</file>